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AA0" w:rsidRDefault="003D0C85">
      <w:pPr>
        <w:spacing w:before="67"/>
        <w:ind w:left="117"/>
        <w:rPr>
          <w:sz w:val="36"/>
        </w:rPr>
      </w:pPr>
      <w:r>
        <w:pict>
          <v:group id="_x0000_s1041" style="position:absolute;left:0;text-align:left;margin-left:428.25pt;margin-top:9.6pt;width:93.95pt;height:37.65pt;z-index:251656192;mso-position-horizontal-relative:page" coordorigin="8565,192" coordsize="1879,753">
            <v:shape id="_x0000_s1046" style="position:absolute;left:9272;top:192;width:470;height:751" coordorigin="9272,192" coordsize="470,751" path="m9509,192l9272,568r232,375l9504,943,9741,568,9509,192xe" fillcolor="#f1da0b" stroked="f">
              <v:path arrowok="t"/>
            </v:shape>
            <v:shape id="_x0000_s1045" style="position:absolute;left:9741;top:191;width:702;height:752" coordorigin="9741,192" coordsize="702,752" path="m9979,192l9741,568r233,376l9975,943r468,l9979,192xe" fillcolor="#00b5d9" stroked="f">
              <v:path arrowok="t"/>
            </v:shape>
            <v:shape id="_x0000_s1044" style="position:absolute;left:9504;top:568;width:471;height:376" coordorigin="9504,568" coordsize="471,376" path="m9741,568l9504,943r471,1l9741,568xe" fillcolor="#439942" stroked="f">
              <v:path arrowok="t"/>
            </v:shape>
            <v:shape id="_x0000_s1043" style="position:absolute;left:8564;top:192;width:708;height:753" coordorigin="8565,192" coordsize="708,753" path="m9040,192l8565,944r470,l9272,568,9040,192xe" fillcolor="#c21c3e" stroked="f">
              <v:path arrowok="t"/>
            </v:shape>
            <v:shape id="_x0000_s1042" style="position:absolute;left:9034;top:568;width:470;height:377" coordorigin="9035,568" coordsize="470,377" path="m9272,568l9035,945r469,-2l9272,568xe" fillcolor="#f78e22" stroked="f">
              <v:path arrowok="t"/>
            </v:shape>
            <w10:wrap anchorx="page"/>
          </v:group>
        </w:pict>
      </w:r>
      <w:r w:rsidR="003A3DF3">
        <w:rPr>
          <w:color w:val="003A4B"/>
          <w:sz w:val="36"/>
        </w:rPr>
        <w:t>Behalten Sie Ihren Energieverbrauch im Blick</w:t>
      </w:r>
    </w:p>
    <w:p w:rsidR="00097AA0" w:rsidRDefault="00097AA0">
      <w:pPr>
        <w:pStyle w:val="Textkrper"/>
        <w:rPr>
          <w:sz w:val="20"/>
        </w:rPr>
      </w:pPr>
    </w:p>
    <w:p w:rsidR="00097AA0" w:rsidRDefault="003D0C85">
      <w:pPr>
        <w:pStyle w:val="Textkrper"/>
        <w:spacing w:before="6"/>
      </w:pPr>
      <w:r>
        <w:pict>
          <v:shape id="_x0000_s1040" style="position:absolute;margin-left:428.05pt;margin-top:14pt;width:93.6pt;height:9.45pt;z-index:-251658240;mso-wrap-distance-left:0;mso-wrap-distance-right:0;mso-position-horizontal-relative:page" coordorigin="8561,280" coordsize="1872,189" o:spt="100" adj="0,,0" path="m8572,421r-11,8l8566,438r3,4l8572,445r13,11l8597,462r11,3l8617,466r15,-2l8645,459r9,-7l8618,452r-10,-1l8598,447r-9,-5l8582,435r-5,-5l8573,422r-1,-1xm8625,283r-24,l8589,292r-4,5l8574,307r-2,14l8572,327r2,12l8579,349r8,8l8596,364r10,6l8628,380r10,6l8645,391r7,5l8655,405r2,5l8657,414r,2l8655,427r-5,10l8642,444r-9,6l8630,450r-5,2l8654,452r3,-2l8666,438r2,-4l8671,426r,-5l8671,408r-2,-6l8668,399r-6,-11l8654,379r-9,-7l8634,367r-10,-5l8609,356r-10,-7l8597,348r-3,-3l8594,345r-5,-5l8586,333r,-12l8588,310r18,-13l8615,296r38,l8652,295r-12,-11l8625,283xm8653,296r-20,l8642,304r7,8l8653,318r1,1l8665,310r-4,-6l8657,300r-4,-4xm8838,287r-111,l8727,299r49,l8776,463r14,l8790,300r48,l8838,287xm9000,404r-16,l9007,463r16,l9000,404xm8951,281r-4,l8873,463r16,l8912,404r88,l8995,391r-78,l8949,313r15,l8951,281xm8964,313r-15,l8980,391r15,l8964,313xm9118,286r-19,1l9099,463r23,1l9145,463r22,-5l9183,450r-57,l9113,450r,-151l9131,299r57,l9183,296r-9,-3l9167,291r-10,-2l9153,288r-12,-1l9130,286r-12,xm9188,299r-57,l9149,300r17,4l9182,312r10,7l9203,332r8,19l9215,375r-1,9l9212,396r-5,14l9196,424r-18,15l9160,446r-15,4l9134,450r49,l9188,448r17,-13l9216,420r6,-13l9226,396r,-3l9228,384r,-10l9226,352r-7,-18l9211,320r-7,-9l9193,302r-5,-3xm9397,287r-111,l9286,299r48,l9334,463r15,l9349,300r48,l9397,287xm9602,313r-14,l9646,469r5,l9663,436r-14,l9602,313xm9474,287r-16,l9525,468r3,l9541,436r-14,l9474,287xm9589,280r-3,l9527,436r14,l9588,313r14,l9589,280xm9718,286r-16,l9649,436r14,l9718,286xm9877,287r-82,l9795,463r84,l9879,450r-71,l9808,374r69,l9877,361r-68,l9809,299r68,l9877,287xm10038,377r-50,l10053,463r19,l10010,382r26,-3l10038,377xm9992,286r-10,l9974,286r,177l9988,463r,-86l10038,377r9,-9l9987,368r,-68l10003,299r44,l10047,299r-11,-7l10030,289r-5,-1l10019,287r-15,-1l9992,286xm10047,299r-44,l10015,299r9,2l10032,304r9,6l10047,322r,21l10043,349r-2,3l10033,367r-13,l10014,368r-9,l10047,368r12,-12l10061,340r,-7l10060,320r-5,-11l10047,299xm10190,377r-18,l10251,463r18,l10190,377xm10168,287r-14,l10154,463r14,l10168,381r4,-4l10190,377r-9,-9l10186,363r-18,l10168,287xm10266,286r-19,l10168,363r18,l10266,286xm10431,287r-83,l10348,463r84,l10432,450r-70,l10362,374r69,l10431,361r-69,l10362,299r69,l10431,287xe" fillcolor="#003a4b" stroked="f">
            <v:stroke joinstyle="round"/>
            <v:formulas/>
            <v:path arrowok="t" o:connecttype="segments"/>
            <w10:wrap type="topAndBottom" anchorx="page"/>
          </v:shape>
        </w:pict>
      </w:r>
    </w:p>
    <w:p w:rsidR="00097AA0" w:rsidRDefault="00097AA0">
      <w:pPr>
        <w:pStyle w:val="Textkrper"/>
        <w:spacing w:before="1"/>
        <w:rPr>
          <w:sz w:val="4"/>
        </w:rPr>
      </w:pPr>
    </w:p>
    <w:p w:rsidR="00097AA0" w:rsidRDefault="003D0C85">
      <w:pPr>
        <w:pStyle w:val="Textkrper"/>
        <w:spacing w:line="163" w:lineRule="exact"/>
        <w:ind w:left="7264"/>
        <w:rPr>
          <w:sz w:val="16"/>
        </w:rPr>
      </w:pPr>
      <w:r>
        <w:rPr>
          <w:position w:val="-2"/>
          <w:sz w:val="16"/>
        </w:rPr>
      </w:r>
      <w:r>
        <w:rPr>
          <w:position w:val="-2"/>
          <w:sz w:val="16"/>
        </w:rPr>
        <w:pict>
          <v:group id="_x0000_s1038" style="width:93.3pt;height:8.2pt;mso-position-horizontal-relative:char;mso-position-vertical-relative:line" coordsize="1866,164">
            <v:shape id="_x0000_s1039" style="position:absolute;width:1866;height:164" coordsize="1866,164" o:spt="100" adj="0,,0" path="m77,7l62,9,47,13,33,21,21,31,12,42,6,54,2,68,,81,1,99r6,16l15,130r12,12l35,147r10,6l60,158r17,2l100,156r20,-9l129,139r-52,l65,137,53,133,42,127r-9,-9l25,108,21,94r,-13l24,66,30,54r7,-9l43,40r9,-7l65,29r65,l126,24r-7,-5l108,14,94,9,77,7xm130,29r-53,l93,31r15,6l120,48r9,14l130,65r3,8l133,84r-1,12l127,108r-6,11l112,127,98,138r-15,1l129,139r8,-7l149,113r5,-13l155,89r,-5l153,67,147,51,138,36r-8,-7xm262,10r-43,l219,158r21,l240,95r35,l274,93r7,-2l284,90r3,-2l298,78r1,-2l240,76r,-46l303,30r-2,-5l291,17r-8,-6l262,10xm275,95r-26,l294,158r26,l317,153r-3,-4l306,137r-6,-7l295,123r-7,-10l281,103r-6,-8xm303,30r-42,l272,31r5,3l284,39r,10l284,59r-3,5l275,75r-8,1l257,76r42,l303,68r2,-10l306,51r,-13l303,30xm490,122r-23,l482,158r24,l490,122xm437,1l363,158r23,l403,122r87,l482,103r-70,l437,51r22,l437,1xm459,51r-22,l459,103r23,l459,51xm613,49r-29,l591,57r8,9l606,74r8,8l629,97r7,8l656,125r38,39l694,113r-20,l638,75,626,62,613,49xm564,r,158l585,158r,-72l585,74r,-11l584,56r,-7l613,49r-3,-3l564,xm694,10r-21,l673,90r,7l673,103r1,5l674,113r20,l694,10xm795,9r-22,l773,157r22,l795,9xm956,10r-81,l875,158r80,l955,137r-59,l896,87r59,l955,67r-59,l896,31r60,l956,10xm1076,49r-30,l1054,57r7,9l1069,74r7,8l1091,97r8,8l1119,125r38,39l1157,113r-20,l1100,75,1088,62,1076,49xm1026,r,158l1048,158r,-72l1048,74r-1,-11l1047,56r-1,-7l1076,49r-3,-3l1026,xm1157,10r-22,l1135,90r1,7l1136,103r,5l1137,113r20,l1157,10xm1244,10r-9,l1227,10r,148l1249,158r16,l1277,157r10,-2l1296,151r10,-9l1308,139r-60,l1248,93r6,l1269,93r6,l1311,93r-5,-5l1297,82r-5,-2l1288,79r5,-3l1294,75r-45,l1248,30r18,l1301,30r-1,-1l1293,22,1283,12r-12,-1l1266,11r-4,-1l1253,10r-9,xm1264,139r-11,l1248,139r24,l1264,139xm1311,93r-36,l1279,95r5,1l1294,102r,29l1284,136r-6,1l1272,139r36,l1312,132r3,-9l1315,115r,-18l1311,93xm1301,30r-35,l1274,30r9,13l1283,49r,10l1280,64r-7,9l1266,74r-9,1l1294,75r1,-1l1297,72r5,-6l1304,57r,-17l1301,30xm1403,10r-21,l1382,104r,15l1385,126r8,15l1405,151r15,7l1436,160r13,-1l1462,155r11,-7l1480,140r-52,l1421,137r-3,-3l1408,128r-3,-9l1404,107r,-3l1403,98r,-88xm1491,10r-22,l1469,101r-1,8l1466,119r-4,9l1454,136r-3,1l1445,140r35,l1482,138r8,-11l1491,113r,-4l1491,106r,-2l1491,10xm1611,10r-43,l1568,158r21,l1589,95r35,l1623,93r7,-2l1633,90r3,-2l1646,78r1,-2l1589,76r,-46l1652,30r-2,-5l1639,17r-8,-6l1611,10xm1624,95r-26,l1643,158r26,l1666,153r-3,-4l1654,137r-5,-7l1644,123r-8,-10l1630,103r-6,-8xm1652,30r-42,l1621,31r5,3l1632,39r1,10l1633,59r-3,5l1623,75r-7,1l1606,76r41,l1652,68r2,-10l1655,51r,-13l1652,30xm1796,7r-12,1l1769,11r-17,9l1736,35r-9,15l1722,64r-2,12l1719,84r2,17l1726,116r7,15l1744,143r15,9l1773,158r12,2l1794,160r19,-2l1827,153r11,-7l1844,140r-49,l1773,136r-17,-12l1745,106r-4,-22l1741,83r,-7l1744,65r6,-13l1762,40r13,-12l1789,27r59,l1844,24r-14,-9l1816,10,1805,7r-9,xm1804,79r,21l1841,100r,6l1840,108r-1,3l1837,117r-4,6l1828,127r-13,12l1801,140r43,l1845,139r9,-12l1859,116r4,-10l1864,99r1,-8l1865,84r,-4l1804,79xm1848,27r-53,l1809,29r11,4l1828,39r6,4l1836,45r6,6l1856,36r-4,-4l1848,28r,-1xe" fillcolor="#003a4b" stroked="f">
              <v:stroke joinstyle="round"/>
              <v:formulas/>
              <v:path arrowok="t" o:connecttype="segments"/>
            </v:shape>
            <w10:anchorlock/>
          </v:group>
        </w:pict>
      </w:r>
    </w:p>
    <w:p w:rsidR="00097AA0" w:rsidRDefault="00097AA0">
      <w:pPr>
        <w:pStyle w:val="Textkrper"/>
        <w:rPr>
          <w:sz w:val="20"/>
        </w:rPr>
      </w:pPr>
    </w:p>
    <w:p w:rsidR="00097AA0" w:rsidRDefault="00097AA0">
      <w:pPr>
        <w:pStyle w:val="Textkrper"/>
        <w:spacing w:before="12"/>
        <w:rPr>
          <w:sz w:val="16"/>
        </w:rPr>
      </w:pPr>
    </w:p>
    <w:p w:rsidR="00097AA0" w:rsidRPr="003A3DF3" w:rsidRDefault="003A3DF3">
      <w:pPr>
        <w:pStyle w:val="Textkrper"/>
        <w:spacing w:before="99"/>
        <w:ind w:left="117"/>
        <w:rPr>
          <w:rFonts w:ascii="FuturaBT Medium" w:hAnsi="FuturaBT Medium"/>
        </w:rPr>
      </w:pPr>
      <w:r w:rsidRPr="003A3DF3">
        <w:rPr>
          <w:rFonts w:ascii="FuturaBT Medium" w:hAnsi="FuturaBT Medium"/>
          <w:color w:val="003A4B"/>
        </w:rPr>
        <w:t>Sehr geehrte Kundin, sehr geehrter Kunde,</w:t>
      </w:r>
    </w:p>
    <w:p w:rsidR="00097AA0" w:rsidRDefault="00097AA0">
      <w:pPr>
        <w:pStyle w:val="Textkrper"/>
        <w:spacing w:before="2"/>
        <w:rPr>
          <w:rFonts w:ascii="Verdana"/>
          <w:sz w:val="24"/>
        </w:rPr>
      </w:pPr>
    </w:p>
    <w:p w:rsidR="00097AA0" w:rsidRDefault="003A3DF3">
      <w:pPr>
        <w:pStyle w:val="Textkrper"/>
        <w:spacing w:before="1" w:line="266" w:lineRule="auto"/>
        <w:ind w:left="117"/>
      </w:pPr>
      <w:r>
        <w:rPr>
          <w:color w:val="003A4B"/>
        </w:rPr>
        <w:t>nehmen Sie sich regelmäßig ein paar Minuten Zeit und notieren Sie jeden Monat Ihren Energie- bzw. Wasserverbrauch an Hand des Strom-, Erdgas-, und Wasserzählers.</w:t>
      </w:r>
    </w:p>
    <w:p w:rsidR="00097AA0" w:rsidRDefault="003A3DF3">
      <w:pPr>
        <w:pStyle w:val="Textkrper"/>
        <w:spacing w:line="266" w:lineRule="auto"/>
        <w:ind w:left="117"/>
      </w:pPr>
      <w:r>
        <w:rPr>
          <w:color w:val="003A4B"/>
        </w:rPr>
        <w:t>Sie werden dadurch Ihre persönlichen Verbrauchsgewohnheiten genauer und bewusster kennenlernen – eine erste Voraussetzung für Energiesparerfolge.</w:t>
      </w:r>
    </w:p>
    <w:p w:rsidR="00097AA0" w:rsidRDefault="003A3DF3">
      <w:pPr>
        <w:pStyle w:val="Textkrper"/>
        <w:spacing w:line="234" w:lineRule="exact"/>
        <w:ind w:left="117"/>
      </w:pPr>
      <w:r>
        <w:rPr>
          <w:color w:val="003A4B"/>
        </w:rPr>
        <w:t>Ermitteln Sie mit Hilfe des folgenden Ableseblattes Ihre Verbrauchswerte.</w:t>
      </w:r>
    </w:p>
    <w:p w:rsidR="00097AA0" w:rsidRDefault="00097AA0">
      <w:pPr>
        <w:pStyle w:val="Textkrper"/>
        <w:spacing w:before="2"/>
        <w:rPr>
          <w:sz w:val="16"/>
        </w:rPr>
      </w:pP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8"/>
        <w:gridCol w:w="1418"/>
        <w:gridCol w:w="1404"/>
        <w:gridCol w:w="1400"/>
        <w:gridCol w:w="1400"/>
        <w:gridCol w:w="1400"/>
        <w:gridCol w:w="1396"/>
      </w:tblGrid>
      <w:tr w:rsidR="0077629A" w:rsidTr="0077629A">
        <w:trPr>
          <w:trHeight w:val="283"/>
        </w:trPr>
        <w:tc>
          <w:tcPr>
            <w:tcW w:w="707" w:type="pct"/>
            <w:vMerge w:val="restart"/>
            <w:tcBorders>
              <w:right w:val="single" w:sz="12" w:space="0" w:color="FFFFFF" w:themeColor="background1"/>
            </w:tcBorders>
            <w:shd w:val="clear" w:color="auto" w:fill="5398A4"/>
            <w:vAlign w:val="center"/>
          </w:tcPr>
          <w:p w:rsidR="001C7870" w:rsidRPr="003D0C85" w:rsidRDefault="001C7870" w:rsidP="003D0C85">
            <w:pPr>
              <w:pStyle w:val="Textkrper"/>
              <w:spacing w:before="11"/>
              <w:rPr>
                <w:rFonts w:ascii="FuturaBT Medium" w:hAnsi="FuturaBT Medium"/>
                <w:color w:val="FFFFFF" w:themeColor="background1"/>
                <w:sz w:val="17"/>
              </w:rPr>
            </w:pPr>
            <w:r w:rsidRPr="003D0C85">
              <w:rPr>
                <w:rFonts w:ascii="FuturaBT Medium" w:hAnsi="FuturaBT Medium"/>
                <w:color w:val="FFFFFF" w:themeColor="background1"/>
                <w:sz w:val="17"/>
              </w:rPr>
              <w:t>Monat</w:t>
            </w:r>
          </w:p>
        </w:tc>
        <w:tc>
          <w:tcPr>
            <w:tcW w:w="1439" w:type="pct"/>
            <w:gridSpan w:val="2"/>
            <w:tcBorders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1E9ED"/>
            <w:vAlign w:val="center"/>
          </w:tcPr>
          <w:p w:rsidR="001C7870" w:rsidRPr="003D0C85" w:rsidRDefault="001C7870" w:rsidP="001C7870">
            <w:pPr>
              <w:pStyle w:val="Textkrper"/>
              <w:spacing w:before="11"/>
              <w:jc w:val="center"/>
              <w:rPr>
                <w:rFonts w:ascii="FuturaBT Medium" w:hAnsi="FuturaBT Medium"/>
                <w:color w:val="003B4D"/>
                <w:sz w:val="17"/>
              </w:rPr>
            </w:pPr>
            <w:r w:rsidRPr="003D0C85">
              <w:rPr>
                <w:rFonts w:ascii="FuturaBT Medium" w:hAnsi="FuturaBT Medium"/>
                <w:color w:val="003B4D"/>
                <w:sz w:val="17"/>
              </w:rPr>
              <w:t>Strom</w:t>
            </w:r>
          </w:p>
        </w:tc>
        <w:tc>
          <w:tcPr>
            <w:tcW w:w="1428" w:type="pct"/>
            <w:gridSpan w:val="2"/>
            <w:tcBorders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E1E9ED"/>
            <w:vAlign w:val="center"/>
          </w:tcPr>
          <w:p w:rsidR="001C7870" w:rsidRPr="003D0C85" w:rsidRDefault="001C7870" w:rsidP="001C7870">
            <w:pPr>
              <w:pStyle w:val="Textkrper"/>
              <w:spacing w:before="11"/>
              <w:jc w:val="center"/>
              <w:rPr>
                <w:rFonts w:ascii="FuturaBT Medium" w:hAnsi="FuturaBT Medium"/>
                <w:b/>
                <w:color w:val="003B4D"/>
                <w:sz w:val="17"/>
              </w:rPr>
            </w:pPr>
            <w:r w:rsidRPr="003D0C85">
              <w:rPr>
                <w:rFonts w:ascii="FuturaBT Medium" w:hAnsi="FuturaBT Medium"/>
                <w:b/>
                <w:color w:val="003B4D"/>
                <w:sz w:val="17"/>
              </w:rPr>
              <w:t>Wasser</w:t>
            </w:r>
          </w:p>
        </w:tc>
        <w:tc>
          <w:tcPr>
            <w:tcW w:w="1427" w:type="pct"/>
            <w:gridSpan w:val="2"/>
            <w:tcBorders>
              <w:left w:val="single" w:sz="12" w:space="0" w:color="FFFFFF" w:themeColor="background1"/>
              <w:bottom w:val="single" w:sz="12" w:space="0" w:color="FFFFFF" w:themeColor="background1"/>
            </w:tcBorders>
            <w:shd w:val="clear" w:color="auto" w:fill="E1E9ED"/>
            <w:vAlign w:val="center"/>
          </w:tcPr>
          <w:p w:rsidR="001C7870" w:rsidRPr="003D0C85" w:rsidRDefault="001C7870" w:rsidP="001C7870">
            <w:pPr>
              <w:pStyle w:val="Textkrper"/>
              <w:spacing w:before="11"/>
              <w:jc w:val="center"/>
              <w:rPr>
                <w:rFonts w:ascii="FuturaBT Medium" w:hAnsi="FuturaBT Medium"/>
                <w:b/>
                <w:color w:val="003B4D"/>
                <w:sz w:val="17"/>
              </w:rPr>
            </w:pPr>
            <w:r w:rsidRPr="003D0C85">
              <w:rPr>
                <w:rFonts w:ascii="FuturaBT Medium" w:hAnsi="FuturaBT Medium"/>
                <w:b/>
                <w:color w:val="003B4D"/>
                <w:sz w:val="17"/>
              </w:rPr>
              <w:t>Gas</w:t>
            </w:r>
          </w:p>
        </w:tc>
      </w:tr>
      <w:tr w:rsidR="00D7526A" w:rsidTr="0077629A">
        <w:trPr>
          <w:trHeight w:val="283"/>
        </w:trPr>
        <w:tc>
          <w:tcPr>
            <w:tcW w:w="707" w:type="pct"/>
            <w:vMerge/>
            <w:tcBorders>
              <w:right w:val="single" w:sz="12" w:space="0" w:color="FFFFFF" w:themeColor="background1"/>
            </w:tcBorders>
            <w:shd w:val="clear" w:color="auto" w:fill="5398A4"/>
          </w:tcPr>
          <w:p w:rsidR="001C7870" w:rsidRPr="00D7526A" w:rsidRDefault="001C7870">
            <w:pPr>
              <w:pStyle w:val="Textkrper"/>
              <w:spacing w:before="11"/>
              <w:rPr>
                <w:rFonts w:ascii="FuturaBT Medium" w:hAnsi="FuturaBT Medium"/>
                <w:sz w:val="17"/>
              </w:rPr>
            </w:pPr>
          </w:p>
        </w:tc>
        <w:tc>
          <w:tcPr>
            <w:tcW w:w="723" w:type="pct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E1E9ED"/>
          </w:tcPr>
          <w:p w:rsidR="001C7870" w:rsidRPr="003D0C85" w:rsidRDefault="001C7870">
            <w:pPr>
              <w:pStyle w:val="Textkrper"/>
              <w:spacing w:before="11"/>
              <w:rPr>
                <w:rFonts w:ascii="FuturaBT Medium" w:hAnsi="FuturaBT Medium"/>
                <w:color w:val="003B4D"/>
                <w:sz w:val="14"/>
              </w:rPr>
            </w:pPr>
            <w:r w:rsidRPr="003D0C85">
              <w:rPr>
                <w:rFonts w:ascii="FuturaBT Medium" w:hAnsi="FuturaBT Medium"/>
                <w:color w:val="003B4D"/>
                <w:sz w:val="14"/>
              </w:rPr>
              <w:t>Zählerstand</w:t>
            </w:r>
          </w:p>
        </w:tc>
        <w:tc>
          <w:tcPr>
            <w:tcW w:w="716" w:type="pct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E1E9ED"/>
          </w:tcPr>
          <w:p w:rsidR="001C7870" w:rsidRPr="003D0C85" w:rsidRDefault="001C7870">
            <w:pPr>
              <w:pStyle w:val="Textkrper"/>
              <w:spacing w:before="11"/>
              <w:rPr>
                <w:rFonts w:ascii="FuturaBT Medium" w:hAnsi="FuturaBT Medium"/>
                <w:color w:val="003B4D"/>
                <w:sz w:val="14"/>
              </w:rPr>
            </w:pPr>
            <w:r w:rsidRPr="003D0C85">
              <w:rPr>
                <w:rFonts w:ascii="FuturaBT Medium" w:hAnsi="FuturaBT Medium"/>
                <w:color w:val="003B4D"/>
                <w:sz w:val="14"/>
              </w:rPr>
              <w:t>Verbrauch in kWh</w:t>
            </w:r>
          </w:p>
        </w:tc>
        <w:tc>
          <w:tcPr>
            <w:tcW w:w="714" w:type="pct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E1E9ED"/>
          </w:tcPr>
          <w:p w:rsidR="001C7870" w:rsidRPr="003D0C85" w:rsidRDefault="001C7870">
            <w:pPr>
              <w:pStyle w:val="Textkrper"/>
              <w:spacing w:before="11"/>
              <w:rPr>
                <w:rFonts w:ascii="FuturaBT Medium" w:hAnsi="FuturaBT Medium"/>
                <w:color w:val="003B4D"/>
                <w:sz w:val="14"/>
              </w:rPr>
            </w:pPr>
            <w:r w:rsidRPr="003D0C85">
              <w:rPr>
                <w:rFonts w:ascii="FuturaBT Medium" w:hAnsi="FuturaBT Medium"/>
                <w:color w:val="003B4D"/>
                <w:sz w:val="14"/>
              </w:rPr>
              <w:t>Zählerstand</w:t>
            </w:r>
          </w:p>
        </w:tc>
        <w:tc>
          <w:tcPr>
            <w:tcW w:w="714" w:type="pct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E1E9ED"/>
          </w:tcPr>
          <w:p w:rsidR="001C7870" w:rsidRPr="003D0C85" w:rsidRDefault="00D7526A">
            <w:pPr>
              <w:pStyle w:val="Textkrper"/>
              <w:spacing w:before="11"/>
              <w:rPr>
                <w:rFonts w:ascii="FuturaBT Medium" w:hAnsi="FuturaBT Medium"/>
                <w:color w:val="003B4D"/>
                <w:sz w:val="14"/>
              </w:rPr>
            </w:pPr>
            <w:r w:rsidRPr="003D0C85">
              <w:rPr>
                <w:rFonts w:ascii="FuturaBT Medium" w:hAnsi="FuturaBT Medium"/>
                <w:color w:val="003B4D"/>
                <w:sz w:val="14"/>
              </w:rPr>
              <w:t>Verbrauch in m</w:t>
            </w:r>
            <w:r w:rsidR="001C7870" w:rsidRPr="003D0C85">
              <w:rPr>
                <w:rFonts w:ascii="FuturaBT Medium" w:hAnsi="FuturaBT Medium"/>
                <w:color w:val="003B4D"/>
                <w:sz w:val="14"/>
                <w:vertAlign w:val="superscript"/>
              </w:rPr>
              <w:t>3</w:t>
            </w:r>
          </w:p>
        </w:tc>
        <w:tc>
          <w:tcPr>
            <w:tcW w:w="714" w:type="pct"/>
            <w:tcBorders>
              <w:top w:val="single" w:sz="12" w:space="0" w:color="FFFFFF" w:themeColor="background1"/>
              <w:left w:val="single" w:sz="12" w:space="0" w:color="FFFFFF" w:themeColor="background1"/>
              <w:right w:val="single" w:sz="12" w:space="0" w:color="FFFFFF" w:themeColor="background1"/>
            </w:tcBorders>
            <w:shd w:val="clear" w:color="auto" w:fill="E1E9ED"/>
          </w:tcPr>
          <w:p w:rsidR="001C7870" w:rsidRPr="003D0C85" w:rsidRDefault="00D7526A">
            <w:pPr>
              <w:pStyle w:val="Textkrper"/>
              <w:spacing w:before="11"/>
              <w:rPr>
                <w:rFonts w:ascii="FuturaBT Medium" w:hAnsi="FuturaBT Medium"/>
                <w:color w:val="003B4D"/>
                <w:sz w:val="14"/>
              </w:rPr>
            </w:pPr>
            <w:r w:rsidRPr="003D0C85">
              <w:rPr>
                <w:rFonts w:ascii="FuturaBT Medium" w:hAnsi="FuturaBT Medium"/>
                <w:color w:val="003B4D"/>
                <w:sz w:val="14"/>
              </w:rPr>
              <w:t>Zählerstand</w:t>
            </w:r>
          </w:p>
        </w:tc>
        <w:tc>
          <w:tcPr>
            <w:tcW w:w="713" w:type="pct"/>
            <w:tcBorders>
              <w:top w:val="single" w:sz="12" w:space="0" w:color="FFFFFF" w:themeColor="background1"/>
              <w:left w:val="single" w:sz="12" w:space="0" w:color="FFFFFF" w:themeColor="background1"/>
            </w:tcBorders>
            <w:shd w:val="clear" w:color="auto" w:fill="E1E9ED"/>
          </w:tcPr>
          <w:p w:rsidR="001C7870" w:rsidRPr="003D0C85" w:rsidRDefault="00D7526A">
            <w:pPr>
              <w:pStyle w:val="Textkrper"/>
              <w:spacing w:before="11"/>
              <w:rPr>
                <w:rFonts w:ascii="FuturaBT Medium" w:hAnsi="FuturaBT Medium"/>
                <w:color w:val="003B4D"/>
                <w:sz w:val="14"/>
              </w:rPr>
            </w:pPr>
            <w:r w:rsidRPr="003D0C85">
              <w:rPr>
                <w:rFonts w:ascii="FuturaBT Medium" w:hAnsi="FuturaBT Medium"/>
                <w:color w:val="003B4D"/>
                <w:sz w:val="14"/>
              </w:rPr>
              <w:t>Verbrauch in m</w:t>
            </w:r>
            <w:r w:rsidRPr="003D0C85">
              <w:rPr>
                <w:rFonts w:ascii="FuturaBT Medium" w:hAnsi="FuturaBT Medium"/>
                <w:color w:val="003B4D"/>
                <w:sz w:val="14"/>
                <w:vertAlign w:val="superscript"/>
              </w:rPr>
              <w:t>3</w:t>
            </w:r>
          </w:p>
        </w:tc>
      </w:tr>
      <w:tr w:rsidR="003D0C85" w:rsidRPr="003D0C85" w:rsidTr="0077629A">
        <w:trPr>
          <w:trHeight w:val="510"/>
        </w:trPr>
        <w:tc>
          <w:tcPr>
            <w:tcW w:w="707" w:type="pct"/>
            <w:tcBorders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1C7870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  <w:r w:rsidRPr="003D0C85">
              <w:rPr>
                <w:color w:val="003B4D"/>
                <w:sz w:val="17"/>
              </w:rPr>
              <w:t>Dezember</w:t>
            </w:r>
          </w:p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  <w:r w:rsidRPr="003D0C85">
              <w:rPr>
                <w:color w:val="003B4D"/>
                <w:sz w:val="17"/>
              </w:rPr>
              <w:t>(Vorjahr)</w:t>
            </w:r>
          </w:p>
        </w:tc>
        <w:tc>
          <w:tcPr>
            <w:tcW w:w="723" w:type="pct"/>
            <w:tcBorders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1C7870" w:rsidRPr="003D0C85" w:rsidRDefault="001C7870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6" w:type="pct"/>
            <w:tcBorders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1C7870" w:rsidRPr="003D0C85" w:rsidRDefault="001C7870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4" w:type="pct"/>
            <w:tcBorders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1C7870" w:rsidRPr="003D0C85" w:rsidRDefault="001C7870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4" w:type="pct"/>
            <w:tcBorders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1C7870" w:rsidRPr="003D0C85" w:rsidRDefault="001C7870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4" w:type="pct"/>
            <w:tcBorders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1C7870" w:rsidRPr="003D0C85" w:rsidRDefault="001C7870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3" w:type="pct"/>
            <w:tcBorders>
              <w:left w:val="single" w:sz="24" w:space="0" w:color="FFFFFF" w:themeColor="background1"/>
              <w:bottom w:val="single" w:sz="4" w:space="0" w:color="5398A4"/>
              <w:right w:val="single" w:sz="12" w:space="0" w:color="FFFFFF" w:themeColor="background1"/>
            </w:tcBorders>
            <w:vAlign w:val="center"/>
          </w:tcPr>
          <w:p w:rsidR="001C7870" w:rsidRPr="003D0C85" w:rsidRDefault="001C7870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</w:tr>
      <w:tr w:rsidR="003D0C85" w:rsidRPr="003D0C85" w:rsidTr="0077629A">
        <w:trPr>
          <w:trHeight w:val="510"/>
        </w:trPr>
        <w:tc>
          <w:tcPr>
            <w:tcW w:w="707" w:type="pct"/>
            <w:tcBorders>
              <w:top w:val="single" w:sz="4" w:space="0" w:color="5398A4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1C7870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  <w:r w:rsidRPr="003D0C85">
              <w:rPr>
                <w:color w:val="003B4D"/>
                <w:sz w:val="17"/>
              </w:rPr>
              <w:t>Januar</w:t>
            </w:r>
          </w:p>
        </w:tc>
        <w:tc>
          <w:tcPr>
            <w:tcW w:w="723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1C7870" w:rsidRPr="003D0C85" w:rsidRDefault="001C7870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6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1C7870" w:rsidRPr="003D0C85" w:rsidRDefault="001C7870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4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1C7870" w:rsidRPr="003D0C85" w:rsidRDefault="001C7870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4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1C7870" w:rsidRPr="003D0C85" w:rsidRDefault="001C7870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4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1C7870" w:rsidRPr="003D0C85" w:rsidRDefault="001C7870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3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12" w:space="0" w:color="FFFFFF" w:themeColor="background1"/>
            </w:tcBorders>
            <w:vAlign w:val="center"/>
          </w:tcPr>
          <w:p w:rsidR="001C7870" w:rsidRPr="003D0C85" w:rsidRDefault="001C7870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</w:tr>
      <w:tr w:rsidR="003D0C85" w:rsidRPr="003D0C85" w:rsidTr="0077629A">
        <w:trPr>
          <w:trHeight w:val="510"/>
        </w:trPr>
        <w:tc>
          <w:tcPr>
            <w:tcW w:w="707" w:type="pct"/>
            <w:tcBorders>
              <w:top w:val="single" w:sz="4" w:space="0" w:color="5398A4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1C7870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  <w:r w:rsidRPr="003D0C85">
              <w:rPr>
                <w:color w:val="003B4D"/>
                <w:sz w:val="17"/>
              </w:rPr>
              <w:t>Februar</w:t>
            </w:r>
          </w:p>
        </w:tc>
        <w:tc>
          <w:tcPr>
            <w:tcW w:w="723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1C7870" w:rsidRPr="003D0C85" w:rsidRDefault="001C7870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6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1C7870" w:rsidRPr="003D0C85" w:rsidRDefault="001C7870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4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1C7870" w:rsidRPr="003D0C85" w:rsidRDefault="001C7870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4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1C7870" w:rsidRPr="003D0C85" w:rsidRDefault="001C7870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4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1C7870" w:rsidRPr="003D0C85" w:rsidRDefault="001C7870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3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12" w:space="0" w:color="FFFFFF" w:themeColor="background1"/>
            </w:tcBorders>
            <w:vAlign w:val="center"/>
          </w:tcPr>
          <w:p w:rsidR="001C7870" w:rsidRPr="003D0C85" w:rsidRDefault="001C7870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</w:tr>
      <w:tr w:rsidR="003D0C85" w:rsidRPr="003D0C85" w:rsidTr="0077629A">
        <w:trPr>
          <w:trHeight w:val="510"/>
        </w:trPr>
        <w:tc>
          <w:tcPr>
            <w:tcW w:w="707" w:type="pct"/>
            <w:tcBorders>
              <w:top w:val="single" w:sz="4" w:space="0" w:color="5398A4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1C7870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  <w:r w:rsidRPr="003D0C85">
              <w:rPr>
                <w:color w:val="003B4D"/>
                <w:sz w:val="17"/>
              </w:rPr>
              <w:t>März</w:t>
            </w:r>
          </w:p>
        </w:tc>
        <w:tc>
          <w:tcPr>
            <w:tcW w:w="723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1C7870" w:rsidRPr="003D0C85" w:rsidRDefault="001C7870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6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1C7870" w:rsidRPr="003D0C85" w:rsidRDefault="001C7870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4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1C7870" w:rsidRPr="003D0C85" w:rsidRDefault="001C7870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4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1C7870" w:rsidRPr="003D0C85" w:rsidRDefault="001C7870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4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1C7870" w:rsidRPr="003D0C85" w:rsidRDefault="001C7870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3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12" w:space="0" w:color="FFFFFF" w:themeColor="background1"/>
            </w:tcBorders>
            <w:vAlign w:val="center"/>
          </w:tcPr>
          <w:p w:rsidR="001C7870" w:rsidRPr="003D0C85" w:rsidRDefault="001C7870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</w:tr>
      <w:tr w:rsidR="003D0C85" w:rsidRPr="003D0C85" w:rsidTr="0077629A">
        <w:trPr>
          <w:trHeight w:val="510"/>
        </w:trPr>
        <w:tc>
          <w:tcPr>
            <w:tcW w:w="707" w:type="pct"/>
            <w:tcBorders>
              <w:top w:val="single" w:sz="4" w:space="0" w:color="5398A4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1C7870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  <w:r w:rsidRPr="003D0C85">
              <w:rPr>
                <w:color w:val="003B4D"/>
                <w:sz w:val="17"/>
              </w:rPr>
              <w:t>April</w:t>
            </w:r>
          </w:p>
        </w:tc>
        <w:tc>
          <w:tcPr>
            <w:tcW w:w="723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1C7870" w:rsidRPr="003D0C85" w:rsidRDefault="001C7870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6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1C7870" w:rsidRPr="003D0C85" w:rsidRDefault="001C7870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4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1C7870" w:rsidRPr="003D0C85" w:rsidRDefault="001C7870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4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1C7870" w:rsidRPr="003D0C85" w:rsidRDefault="001C7870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4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1C7870" w:rsidRPr="003D0C85" w:rsidRDefault="001C7870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3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12" w:space="0" w:color="FFFFFF" w:themeColor="background1"/>
            </w:tcBorders>
            <w:vAlign w:val="center"/>
          </w:tcPr>
          <w:p w:rsidR="001C7870" w:rsidRPr="003D0C85" w:rsidRDefault="001C7870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</w:tr>
      <w:tr w:rsidR="003D0C85" w:rsidRPr="003D0C85" w:rsidTr="0077629A">
        <w:trPr>
          <w:trHeight w:val="510"/>
        </w:trPr>
        <w:tc>
          <w:tcPr>
            <w:tcW w:w="707" w:type="pct"/>
            <w:tcBorders>
              <w:top w:val="single" w:sz="4" w:space="0" w:color="5398A4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1C7870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  <w:r w:rsidRPr="003D0C85">
              <w:rPr>
                <w:color w:val="003B4D"/>
                <w:sz w:val="17"/>
              </w:rPr>
              <w:t>Mai</w:t>
            </w:r>
          </w:p>
        </w:tc>
        <w:tc>
          <w:tcPr>
            <w:tcW w:w="723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1C7870" w:rsidRPr="003D0C85" w:rsidRDefault="001C7870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6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1C7870" w:rsidRPr="003D0C85" w:rsidRDefault="001C7870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4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1C7870" w:rsidRPr="003D0C85" w:rsidRDefault="001C7870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4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1C7870" w:rsidRPr="003D0C85" w:rsidRDefault="001C7870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4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1C7870" w:rsidRPr="003D0C85" w:rsidRDefault="001C7870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3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12" w:space="0" w:color="FFFFFF" w:themeColor="background1"/>
            </w:tcBorders>
            <w:vAlign w:val="center"/>
          </w:tcPr>
          <w:p w:rsidR="001C7870" w:rsidRPr="003D0C85" w:rsidRDefault="001C7870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</w:tr>
      <w:tr w:rsidR="003D0C85" w:rsidRPr="003D0C85" w:rsidTr="0077629A">
        <w:trPr>
          <w:trHeight w:val="510"/>
        </w:trPr>
        <w:tc>
          <w:tcPr>
            <w:tcW w:w="707" w:type="pct"/>
            <w:tcBorders>
              <w:top w:val="single" w:sz="4" w:space="0" w:color="5398A4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  <w:r w:rsidRPr="003D0C85">
              <w:rPr>
                <w:color w:val="003B4D"/>
                <w:sz w:val="17"/>
              </w:rPr>
              <w:t>Juni</w:t>
            </w:r>
          </w:p>
        </w:tc>
        <w:tc>
          <w:tcPr>
            <w:tcW w:w="723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6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4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4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4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3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12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</w:tr>
      <w:tr w:rsidR="003D0C85" w:rsidRPr="003D0C85" w:rsidTr="0077629A">
        <w:trPr>
          <w:trHeight w:val="510"/>
        </w:trPr>
        <w:tc>
          <w:tcPr>
            <w:tcW w:w="707" w:type="pct"/>
            <w:tcBorders>
              <w:top w:val="single" w:sz="4" w:space="0" w:color="5398A4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  <w:r w:rsidRPr="003D0C85">
              <w:rPr>
                <w:color w:val="003B4D"/>
                <w:sz w:val="17"/>
              </w:rPr>
              <w:t>Juli</w:t>
            </w:r>
          </w:p>
        </w:tc>
        <w:tc>
          <w:tcPr>
            <w:tcW w:w="723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6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4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4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4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3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12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</w:tr>
      <w:tr w:rsidR="003D0C85" w:rsidRPr="003D0C85" w:rsidTr="0077629A">
        <w:trPr>
          <w:trHeight w:val="510"/>
        </w:trPr>
        <w:tc>
          <w:tcPr>
            <w:tcW w:w="707" w:type="pct"/>
            <w:tcBorders>
              <w:top w:val="single" w:sz="4" w:space="0" w:color="5398A4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  <w:r w:rsidRPr="003D0C85">
              <w:rPr>
                <w:color w:val="003B4D"/>
                <w:sz w:val="17"/>
              </w:rPr>
              <w:t>August</w:t>
            </w:r>
          </w:p>
        </w:tc>
        <w:tc>
          <w:tcPr>
            <w:tcW w:w="723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6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4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4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4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3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12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</w:tr>
      <w:tr w:rsidR="003D0C85" w:rsidRPr="003D0C85" w:rsidTr="0077629A">
        <w:trPr>
          <w:trHeight w:val="510"/>
        </w:trPr>
        <w:tc>
          <w:tcPr>
            <w:tcW w:w="707" w:type="pct"/>
            <w:tcBorders>
              <w:top w:val="single" w:sz="4" w:space="0" w:color="5398A4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  <w:r w:rsidRPr="003D0C85">
              <w:rPr>
                <w:color w:val="003B4D"/>
                <w:sz w:val="17"/>
              </w:rPr>
              <w:t>September</w:t>
            </w:r>
          </w:p>
        </w:tc>
        <w:tc>
          <w:tcPr>
            <w:tcW w:w="723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6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4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4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4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3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12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</w:tr>
      <w:tr w:rsidR="003D0C85" w:rsidRPr="003D0C85" w:rsidTr="0077629A">
        <w:trPr>
          <w:trHeight w:val="510"/>
        </w:trPr>
        <w:tc>
          <w:tcPr>
            <w:tcW w:w="707" w:type="pct"/>
            <w:tcBorders>
              <w:top w:val="single" w:sz="4" w:space="0" w:color="5398A4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  <w:r w:rsidRPr="003D0C85">
              <w:rPr>
                <w:color w:val="003B4D"/>
                <w:sz w:val="17"/>
              </w:rPr>
              <w:t>November</w:t>
            </w:r>
          </w:p>
        </w:tc>
        <w:tc>
          <w:tcPr>
            <w:tcW w:w="723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6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4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4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4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3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12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</w:tr>
      <w:tr w:rsidR="003D0C85" w:rsidRPr="003D0C85" w:rsidTr="0077629A">
        <w:trPr>
          <w:trHeight w:val="510"/>
        </w:trPr>
        <w:tc>
          <w:tcPr>
            <w:tcW w:w="707" w:type="pct"/>
            <w:tcBorders>
              <w:top w:val="single" w:sz="4" w:space="0" w:color="5398A4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  <w:r w:rsidRPr="003D0C85">
              <w:rPr>
                <w:color w:val="003B4D"/>
                <w:sz w:val="17"/>
              </w:rPr>
              <w:t>Dezember</w:t>
            </w:r>
          </w:p>
        </w:tc>
        <w:tc>
          <w:tcPr>
            <w:tcW w:w="723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6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4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4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4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3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12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</w:tr>
      <w:tr w:rsidR="003D0C85" w:rsidRPr="003D0C85" w:rsidTr="0077629A">
        <w:trPr>
          <w:trHeight w:val="510"/>
        </w:trPr>
        <w:tc>
          <w:tcPr>
            <w:tcW w:w="707" w:type="pct"/>
            <w:tcBorders>
              <w:top w:val="single" w:sz="4" w:space="0" w:color="5398A4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  <w:r w:rsidRPr="003D0C85">
              <w:rPr>
                <w:color w:val="003B4D"/>
                <w:sz w:val="17"/>
              </w:rPr>
              <w:t>Dezember</w:t>
            </w:r>
          </w:p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  <w:r w:rsidRPr="003D0C85">
              <w:rPr>
                <w:color w:val="003B4D"/>
                <w:sz w:val="17"/>
              </w:rPr>
              <w:t>(aktuelles Jahr)</w:t>
            </w:r>
          </w:p>
        </w:tc>
        <w:tc>
          <w:tcPr>
            <w:tcW w:w="723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6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4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4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4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24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3" w:type="pct"/>
            <w:tcBorders>
              <w:top w:val="single" w:sz="4" w:space="0" w:color="5398A4"/>
              <w:left w:val="single" w:sz="24" w:space="0" w:color="FFFFFF" w:themeColor="background1"/>
              <w:bottom w:val="single" w:sz="4" w:space="0" w:color="5398A4"/>
              <w:right w:val="single" w:sz="12" w:space="0" w:color="FFFFFF" w:themeColor="background1"/>
            </w:tcBorders>
            <w:vAlign w:val="center"/>
          </w:tcPr>
          <w:p w:rsidR="00D7526A" w:rsidRPr="003D0C85" w:rsidRDefault="00D7526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</w:tr>
      <w:tr w:rsidR="0077629A" w:rsidTr="0077629A">
        <w:trPr>
          <w:trHeight w:val="510"/>
        </w:trPr>
        <w:tc>
          <w:tcPr>
            <w:tcW w:w="707" w:type="pct"/>
            <w:tcBorders>
              <w:top w:val="single" w:sz="4" w:space="0" w:color="5398A4"/>
              <w:right w:val="single" w:sz="24" w:space="0" w:color="FFFFFF" w:themeColor="background1"/>
            </w:tcBorders>
            <w:vAlign w:val="center"/>
          </w:tcPr>
          <w:p w:rsidR="0077629A" w:rsidRDefault="0077629A" w:rsidP="00D7526A">
            <w:pPr>
              <w:pStyle w:val="Textkrper"/>
              <w:spacing w:before="11"/>
              <w:rPr>
                <w:sz w:val="17"/>
              </w:rPr>
            </w:pPr>
          </w:p>
        </w:tc>
        <w:tc>
          <w:tcPr>
            <w:tcW w:w="723" w:type="pct"/>
            <w:tcBorders>
              <w:top w:val="single" w:sz="4" w:space="0" w:color="5398A4"/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77629A" w:rsidRPr="003D0C85" w:rsidRDefault="0077629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6" w:type="pct"/>
            <w:tcBorders>
              <w:top w:val="single" w:sz="4" w:space="0" w:color="5398A4"/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77629A" w:rsidRPr="003D0C85" w:rsidRDefault="0077629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4" w:type="pct"/>
            <w:tcBorders>
              <w:top w:val="single" w:sz="4" w:space="0" w:color="5398A4"/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77629A" w:rsidRPr="003D0C85" w:rsidRDefault="0077629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4" w:type="pct"/>
            <w:tcBorders>
              <w:top w:val="single" w:sz="4" w:space="0" w:color="5398A4"/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77629A" w:rsidRPr="003D0C85" w:rsidRDefault="0077629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4" w:type="pct"/>
            <w:tcBorders>
              <w:top w:val="single" w:sz="4" w:space="0" w:color="5398A4"/>
              <w:left w:val="single" w:sz="24" w:space="0" w:color="FFFFFF" w:themeColor="background1"/>
              <w:right w:val="single" w:sz="24" w:space="0" w:color="FFFFFF" w:themeColor="background1"/>
            </w:tcBorders>
            <w:vAlign w:val="center"/>
          </w:tcPr>
          <w:p w:rsidR="0077629A" w:rsidRPr="003D0C85" w:rsidRDefault="0077629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  <w:tc>
          <w:tcPr>
            <w:tcW w:w="713" w:type="pct"/>
            <w:tcBorders>
              <w:top w:val="single" w:sz="4" w:space="0" w:color="5398A4"/>
              <w:left w:val="single" w:sz="24" w:space="0" w:color="FFFFFF" w:themeColor="background1"/>
              <w:right w:val="single" w:sz="12" w:space="0" w:color="FFFFFF" w:themeColor="background1"/>
            </w:tcBorders>
            <w:vAlign w:val="center"/>
          </w:tcPr>
          <w:p w:rsidR="0077629A" w:rsidRPr="003D0C85" w:rsidRDefault="0077629A" w:rsidP="00D7526A">
            <w:pPr>
              <w:pStyle w:val="Textkrper"/>
              <w:spacing w:before="11"/>
              <w:rPr>
                <w:color w:val="003B4D"/>
                <w:sz w:val="17"/>
              </w:rPr>
            </w:pPr>
          </w:p>
        </w:tc>
      </w:tr>
    </w:tbl>
    <w:p w:rsidR="001C7870" w:rsidRDefault="001C7870">
      <w:pPr>
        <w:pStyle w:val="Textkrper"/>
        <w:spacing w:before="11"/>
        <w:rPr>
          <w:sz w:val="17"/>
        </w:rPr>
      </w:pPr>
      <w:bookmarkStart w:id="0" w:name="_GoBack"/>
      <w:bookmarkEnd w:id="0"/>
    </w:p>
    <w:p w:rsidR="00097AA0" w:rsidRDefault="003A3DF3">
      <w:pPr>
        <w:pStyle w:val="Textkrper"/>
        <w:spacing w:line="266" w:lineRule="auto"/>
        <w:ind w:left="117" w:right="121"/>
      </w:pPr>
      <w:r>
        <w:rPr>
          <w:color w:val="003A4B"/>
        </w:rPr>
        <w:t>Sie haben einen erhöhten Ihnen nicht plausiblen Energieverbrauch festgestellt, so nutzen Sie doch unseren Service-Verleih von Energiekosten-Messgeräten – und erfassen Sie für einzelne Elektrogeräte deren Energieverbrauch. Weitere Informationen erhalten Sie auch auf unserer Internetseite unter stadtwerke-oranienburg.de.</w:t>
      </w:r>
    </w:p>
    <w:p w:rsidR="00097AA0" w:rsidRDefault="00097AA0">
      <w:pPr>
        <w:pStyle w:val="Textkrper"/>
        <w:spacing w:before="11"/>
        <w:rPr>
          <w:sz w:val="19"/>
        </w:rPr>
      </w:pPr>
    </w:p>
    <w:p w:rsidR="00097AA0" w:rsidRDefault="003A3DF3">
      <w:pPr>
        <w:pStyle w:val="Textkrper"/>
        <w:ind w:left="117"/>
      </w:pPr>
      <w:r>
        <w:rPr>
          <w:color w:val="003A4B"/>
        </w:rPr>
        <w:t>Haben Sie Fragen, wir stehen Ihnen gerne zur Verfügung.</w:t>
      </w:r>
    </w:p>
    <w:p w:rsidR="00097AA0" w:rsidRDefault="003A3DF3">
      <w:pPr>
        <w:pStyle w:val="Textkrper"/>
        <w:tabs>
          <w:tab w:val="left" w:pos="3717"/>
        </w:tabs>
        <w:spacing w:before="25"/>
        <w:ind w:left="117"/>
      </w:pPr>
      <w:r w:rsidRPr="003A3DF3">
        <w:rPr>
          <w:rFonts w:ascii="FuturaBT Medium" w:hAnsi="FuturaBT Medium"/>
          <w:color w:val="003A4B"/>
        </w:rPr>
        <w:t>Kundenservice Telefon:</w:t>
      </w:r>
      <w:r>
        <w:rPr>
          <w:rFonts w:ascii="Verdana"/>
          <w:color w:val="003A4B"/>
          <w:spacing w:val="-32"/>
          <w:w w:val="95"/>
        </w:rPr>
        <w:t xml:space="preserve"> </w:t>
      </w:r>
      <w:r>
        <w:rPr>
          <w:color w:val="003A4B"/>
          <w:w w:val="95"/>
        </w:rPr>
        <w:t>03301</w:t>
      </w:r>
      <w:r>
        <w:rPr>
          <w:color w:val="003A4B"/>
          <w:spacing w:val="-5"/>
          <w:w w:val="95"/>
        </w:rPr>
        <w:t xml:space="preserve"> </w:t>
      </w:r>
      <w:r>
        <w:rPr>
          <w:color w:val="003A4B"/>
          <w:w w:val="95"/>
        </w:rPr>
        <w:t>608-600</w:t>
      </w:r>
      <w:r>
        <w:rPr>
          <w:color w:val="003A4B"/>
          <w:w w:val="95"/>
        </w:rPr>
        <w:tab/>
      </w:r>
      <w:r w:rsidRPr="003A3DF3">
        <w:rPr>
          <w:rFonts w:ascii="FuturaBT Medium" w:hAnsi="FuturaBT Medium"/>
          <w:color w:val="003A4B"/>
        </w:rPr>
        <w:t>E-Mail:</w:t>
      </w:r>
      <w:r>
        <w:rPr>
          <w:rFonts w:ascii="Verdana"/>
          <w:color w:val="003A4B"/>
          <w:spacing w:val="-11"/>
        </w:rPr>
        <w:t xml:space="preserve"> </w:t>
      </w:r>
      <w:hyperlink r:id="rId4">
        <w:r>
          <w:rPr>
            <w:color w:val="5196A1"/>
            <w:u w:val="single" w:color="5196A1"/>
          </w:rPr>
          <w:t>kundenservice@stadtwerke-oranienburg.de</w:t>
        </w:r>
      </w:hyperlink>
    </w:p>
    <w:p w:rsidR="00097AA0" w:rsidRDefault="00097AA0">
      <w:pPr>
        <w:pStyle w:val="Textkrper"/>
        <w:rPr>
          <w:sz w:val="24"/>
        </w:rPr>
      </w:pPr>
    </w:p>
    <w:p w:rsidR="00097AA0" w:rsidRDefault="003A3DF3">
      <w:pPr>
        <w:spacing w:before="99"/>
        <w:ind w:left="117"/>
        <w:rPr>
          <w:rFonts w:ascii="Verdana"/>
          <w:sz w:val="14"/>
        </w:rPr>
      </w:pPr>
      <w:r>
        <w:rPr>
          <w:rFonts w:ascii="Verdana"/>
          <w:color w:val="003A4B"/>
          <w:sz w:val="14"/>
        </w:rPr>
        <w:t>Stadtwerke Oranienburg GmbH</w:t>
      </w:r>
    </w:p>
    <w:p w:rsidR="00097AA0" w:rsidRDefault="003A3DF3">
      <w:pPr>
        <w:spacing w:before="5"/>
        <w:ind w:left="117"/>
        <w:rPr>
          <w:sz w:val="14"/>
        </w:rPr>
      </w:pPr>
      <w:r>
        <w:rPr>
          <w:color w:val="003A4B"/>
          <w:sz w:val="14"/>
        </w:rPr>
        <w:t>stadtwerke-oranienburg.de</w:t>
      </w:r>
    </w:p>
    <w:sectPr w:rsidR="00097AA0">
      <w:type w:val="continuous"/>
      <w:pgSz w:w="11910" w:h="16840"/>
      <w:pgMar w:top="640" w:right="10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BT Light">
    <w:altName w:val="FuturaBT Light"/>
    <w:panose1 w:val="020B0302020204020303"/>
    <w:charset w:val="00"/>
    <w:family w:val="swiss"/>
    <w:notTrueType/>
    <w:pitch w:val="variable"/>
    <w:sig w:usb0="A0000027" w:usb1="00000001" w:usb2="00000000" w:usb3="00000000" w:csb0="00000093" w:csb1="00000000"/>
  </w:font>
  <w:font w:name="FuturaBT Medium">
    <w:panose1 w:val="020B0602020204020303"/>
    <w:charset w:val="00"/>
    <w:family w:val="swiss"/>
    <w:notTrueType/>
    <w:pitch w:val="variable"/>
    <w:sig w:usb0="A0000027" w:usb1="00000001" w:usb2="00000000" w:usb3="00000000" w:csb0="00000093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097AA0"/>
    <w:rsid w:val="00097AA0"/>
    <w:rsid w:val="001C7870"/>
    <w:rsid w:val="003A3DF3"/>
    <w:rsid w:val="003D0C85"/>
    <w:rsid w:val="0077629A"/>
    <w:rsid w:val="00D7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,"/>
  <w:listSeparator w:val=";"/>
  <w14:docId w14:val="5F05395C"/>
  <w15:docId w15:val="{6A6A8A5C-1A36-49BA-B350-B1BFA5D66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  <w:rPr>
      <w:rFonts w:ascii="FuturaBT Light" w:eastAsia="FuturaBT Light" w:hAnsi="FuturaBT Light" w:cs="FuturaBT Light"/>
      <w:lang w:val="de-DE" w:eastAsia="de-DE" w:bidi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8"/>
      <w:szCs w:val="1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NormaleTabelle"/>
    <w:uiPriority w:val="39"/>
    <w:rsid w:val="001C7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undenservice@stadtwerke-oranienburg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90FADCF6.dotm</Template>
  <TotalTime>0</TotalTime>
  <Pages>1</Pages>
  <Words>194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Kleimann, Laura</cp:lastModifiedBy>
  <cp:revision>4</cp:revision>
  <dcterms:created xsi:type="dcterms:W3CDTF">2019-01-25T10:01:00Z</dcterms:created>
  <dcterms:modified xsi:type="dcterms:W3CDTF">2019-01-25T10:39:00Z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2019-01-25T00:00:00Z</vt:filetime>
  </property>
  <property fmtid="{D5CDD505-2E9C-101B-9397-08002B2CF9AE}" pid="3" name="Creator">
    <vt:lpwstr>Adobe InDesign CC 14.0 (Windows)</vt:lpwstr>
  </property>
  <property fmtid="{D5CDD505-2E9C-101B-9397-08002B2CF9AE}" pid="4" name="LastSaved">
    <vt:filetime>2019-01-25T00:00:00Z</vt:filetime>
  </property>
</Properties>
</file>